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BAF6C" w14:textId="77777777" w:rsidR="006C033E" w:rsidRDefault="006C033E" w:rsidP="00896EA8">
      <w:pPr>
        <w:spacing w:after="0" w:line="240" w:lineRule="auto"/>
        <w:ind w:firstLine="720"/>
        <w:rPr>
          <w:rFonts w:eastAsia="Times New Roman" w:cs="Times New Roman"/>
          <w:b/>
          <w:sz w:val="32"/>
          <w:lang w:eastAsia="en-GB"/>
        </w:rPr>
      </w:pPr>
      <w:bookmarkStart w:id="0" w:name="_GoBack"/>
      <w:bookmarkEnd w:id="0"/>
    </w:p>
    <w:p w14:paraId="6918815B" w14:textId="77777777" w:rsidR="006C033E" w:rsidRDefault="006C033E" w:rsidP="006C033E">
      <w:pPr>
        <w:spacing w:after="0" w:line="240" w:lineRule="auto"/>
        <w:rPr>
          <w:rFonts w:eastAsia="Times New Roman" w:cs="Times New Roman"/>
          <w:b/>
          <w:sz w:val="32"/>
          <w:lang w:eastAsia="en-GB"/>
        </w:rPr>
      </w:pPr>
    </w:p>
    <w:p w14:paraId="1946183B" w14:textId="31176207" w:rsidR="000B28D0" w:rsidRPr="000B28D0" w:rsidRDefault="00896EA8" w:rsidP="006C033E">
      <w:pPr>
        <w:spacing w:after="0" w:line="240" w:lineRule="auto"/>
        <w:rPr>
          <w:rFonts w:eastAsia="Times New Roman" w:cs="Times New Roman"/>
          <w:b/>
          <w:sz w:val="32"/>
          <w:lang w:eastAsia="en-GB"/>
        </w:rPr>
      </w:pPr>
      <w:r w:rsidRPr="00896EA8">
        <w:rPr>
          <w:rFonts w:eastAsia="Times New Roman" w:cs="Times New Roman"/>
          <w:b/>
          <w:sz w:val="32"/>
          <w:lang w:eastAsia="en-GB"/>
        </w:rPr>
        <w:t>Hampshire Illustrated Book Award 201</w:t>
      </w:r>
      <w:r w:rsidR="000B28D0">
        <w:rPr>
          <w:rFonts w:eastAsia="Times New Roman" w:cs="Times New Roman"/>
          <w:b/>
          <w:sz w:val="32"/>
          <w:lang w:eastAsia="en-GB"/>
        </w:rPr>
        <w:t>9</w:t>
      </w:r>
    </w:p>
    <w:p w14:paraId="09335A3C" w14:textId="77777777" w:rsidR="00896EA8" w:rsidRPr="00896EA8" w:rsidRDefault="00896EA8" w:rsidP="006C033E">
      <w:pPr>
        <w:spacing w:after="0" w:line="240" w:lineRule="auto"/>
        <w:rPr>
          <w:rFonts w:eastAsia="MS Mincho" w:cs="Times New Roman"/>
          <w:sz w:val="32"/>
          <w:lang w:val="en-US" w:eastAsia="en-GB"/>
        </w:rPr>
      </w:pPr>
      <w:r w:rsidRPr="00896EA8">
        <w:rPr>
          <w:rFonts w:eastAsia="MS Mincho" w:cs="Times New Roman"/>
          <w:sz w:val="32"/>
          <w:lang w:val="en-US" w:eastAsia="en-GB"/>
        </w:rPr>
        <w:t>Registration Form</w:t>
      </w:r>
    </w:p>
    <w:p w14:paraId="09335A3E" w14:textId="77777777" w:rsidR="00896EA8" w:rsidRPr="00896EA8" w:rsidRDefault="00896EA8" w:rsidP="00896EA8">
      <w:pPr>
        <w:spacing w:after="0" w:line="240" w:lineRule="auto"/>
        <w:rPr>
          <w:rFonts w:eastAsia="MS Mincho" w:cs="Times New Roman"/>
          <w:lang w:val="en-US" w:eastAsia="en-GB"/>
        </w:rPr>
      </w:pPr>
    </w:p>
    <w:p w14:paraId="09335A3F" w14:textId="42511F3F" w:rsidR="00896EA8" w:rsidRPr="00896EA8" w:rsidRDefault="00896EA8" w:rsidP="00896EA8">
      <w:pPr>
        <w:spacing w:after="0" w:line="240" w:lineRule="auto"/>
        <w:jc w:val="both"/>
        <w:rPr>
          <w:rFonts w:eastAsia="MS Mincho" w:cs="Times New Roman"/>
          <w:lang w:val="en-US" w:eastAsia="en-GB"/>
        </w:rPr>
      </w:pPr>
      <w:r w:rsidRPr="00896EA8">
        <w:rPr>
          <w:rFonts w:eastAsia="MS Mincho" w:cs="Times New Roman"/>
          <w:lang w:val="en-US" w:eastAsia="en-GB"/>
        </w:rPr>
        <w:t>We would like to be involved in the Hampshire Illustrated Book Award 201</w:t>
      </w:r>
      <w:r w:rsidR="000B28D0">
        <w:rPr>
          <w:rFonts w:eastAsia="MS Mincho" w:cs="Times New Roman"/>
          <w:lang w:val="en-US" w:eastAsia="en-GB"/>
        </w:rPr>
        <w:t>9</w:t>
      </w:r>
      <w:r w:rsidRPr="00896EA8">
        <w:rPr>
          <w:rFonts w:eastAsia="MS Mincho" w:cs="Times New Roman"/>
          <w:lang w:val="en-US" w:eastAsia="en-GB"/>
        </w:rPr>
        <w:t xml:space="preserve"> and understand that there is a charge of £100 for subscribing schools.</w:t>
      </w:r>
    </w:p>
    <w:p w14:paraId="09335A40" w14:textId="77777777" w:rsidR="00896EA8" w:rsidRPr="00896EA8" w:rsidRDefault="00896EA8" w:rsidP="00896EA8">
      <w:pPr>
        <w:spacing w:after="0" w:line="240" w:lineRule="auto"/>
        <w:rPr>
          <w:rFonts w:eastAsia="MS Mincho" w:cs="Times New Roman"/>
          <w:lang w:val="en-US"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456"/>
      </w:tblGrid>
      <w:tr w:rsidR="00896EA8" w:rsidRPr="00896EA8" w14:paraId="09335A46" w14:textId="77777777" w:rsidTr="00694818">
        <w:trPr>
          <w:trHeight w:val="559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35A44" w14:textId="37C1624A" w:rsidR="00896EA8" w:rsidRPr="00896EA8" w:rsidRDefault="00896EA8" w:rsidP="00694818">
            <w:pPr>
              <w:spacing w:after="0" w:line="240" w:lineRule="auto"/>
              <w:jc w:val="both"/>
              <w:rPr>
                <w:rFonts w:eastAsia="MS Mincho" w:cs="Times New Roman"/>
                <w:lang w:val="en-US" w:eastAsia="en-GB"/>
              </w:rPr>
            </w:pPr>
            <w:r w:rsidRPr="00896EA8">
              <w:rPr>
                <w:rFonts w:eastAsia="MS Mincho" w:cs="Times New Roman"/>
                <w:lang w:val="en-US" w:eastAsia="en-GB"/>
              </w:rPr>
              <w:t xml:space="preserve">School </w:t>
            </w:r>
            <w:r w:rsidR="000B28D0">
              <w:rPr>
                <w:rFonts w:eastAsia="MS Mincho" w:cs="Times New Roman"/>
                <w:lang w:val="en-US" w:eastAsia="en-GB"/>
              </w:rPr>
              <w:t>n</w:t>
            </w:r>
            <w:r w:rsidRPr="00896EA8">
              <w:rPr>
                <w:rFonts w:eastAsia="MS Mincho" w:cs="Times New Roman"/>
                <w:lang w:val="en-US" w:eastAsia="en-GB"/>
              </w:rPr>
              <w:t>ame</w:t>
            </w:r>
            <w:r w:rsidR="00694818">
              <w:rPr>
                <w:rFonts w:eastAsia="MS Mincho" w:cs="Times New Roman"/>
                <w:lang w:val="en-US" w:eastAsia="en-GB"/>
              </w:rPr>
              <w:t>:</w:t>
            </w:r>
          </w:p>
        </w:tc>
        <w:tc>
          <w:tcPr>
            <w:tcW w:w="4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35A45" w14:textId="77777777" w:rsidR="00896EA8" w:rsidRPr="00896EA8" w:rsidRDefault="00896EA8" w:rsidP="00896EA8">
            <w:pPr>
              <w:spacing w:after="0" w:line="240" w:lineRule="auto"/>
              <w:rPr>
                <w:rFonts w:eastAsia="MS Mincho" w:cs="Times New Roman"/>
                <w:lang w:val="en-US" w:eastAsia="en-GB"/>
              </w:rPr>
            </w:pPr>
          </w:p>
        </w:tc>
      </w:tr>
      <w:tr w:rsidR="00694818" w:rsidRPr="00896EA8" w14:paraId="755918FC" w14:textId="77777777" w:rsidTr="00694818">
        <w:trPr>
          <w:trHeight w:val="411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F0F48" w14:textId="1560A5B2" w:rsidR="00694818" w:rsidRPr="00896EA8" w:rsidRDefault="00694818" w:rsidP="00896EA8">
            <w:pPr>
              <w:spacing w:after="0" w:line="240" w:lineRule="auto"/>
              <w:jc w:val="both"/>
              <w:rPr>
                <w:rFonts w:eastAsia="MS Mincho" w:cs="Times New Roman"/>
                <w:lang w:val="en-US" w:eastAsia="en-GB"/>
              </w:rPr>
            </w:pPr>
            <w:r>
              <w:rPr>
                <w:rFonts w:eastAsia="MS Mincho" w:cs="Times New Roman"/>
                <w:lang w:val="en-US" w:eastAsia="en-GB"/>
              </w:rPr>
              <w:t>Courier Code:</w:t>
            </w:r>
          </w:p>
        </w:tc>
        <w:tc>
          <w:tcPr>
            <w:tcW w:w="4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A1EB7" w14:textId="77777777" w:rsidR="00694818" w:rsidRPr="00896EA8" w:rsidRDefault="00694818" w:rsidP="00896EA8">
            <w:pPr>
              <w:spacing w:after="0" w:line="240" w:lineRule="auto"/>
              <w:rPr>
                <w:rFonts w:eastAsia="MS Mincho" w:cs="Times New Roman"/>
                <w:lang w:val="en-US" w:eastAsia="en-GB"/>
              </w:rPr>
            </w:pPr>
          </w:p>
        </w:tc>
      </w:tr>
      <w:tr w:rsidR="00896EA8" w:rsidRPr="00896EA8" w14:paraId="09335A49" w14:textId="77777777" w:rsidTr="00694818">
        <w:trPr>
          <w:trHeight w:val="419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35A47" w14:textId="77777777" w:rsidR="00896EA8" w:rsidRPr="00896EA8" w:rsidRDefault="00896EA8" w:rsidP="00896EA8">
            <w:pPr>
              <w:spacing w:after="0" w:line="240" w:lineRule="auto"/>
              <w:jc w:val="both"/>
              <w:rPr>
                <w:rFonts w:eastAsia="MS Mincho" w:cs="Times New Roman"/>
                <w:lang w:val="en-US" w:eastAsia="en-GB"/>
              </w:rPr>
            </w:pPr>
            <w:r w:rsidRPr="00896EA8">
              <w:rPr>
                <w:rFonts w:eastAsia="MS Mincho" w:cs="Times New Roman"/>
                <w:lang w:val="en-US" w:eastAsia="en-GB"/>
              </w:rPr>
              <w:t>DFE number:</w:t>
            </w:r>
          </w:p>
        </w:tc>
        <w:tc>
          <w:tcPr>
            <w:tcW w:w="4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35A48" w14:textId="77777777" w:rsidR="00896EA8" w:rsidRPr="00896EA8" w:rsidRDefault="00896EA8" w:rsidP="00896EA8">
            <w:pPr>
              <w:spacing w:after="0" w:line="240" w:lineRule="auto"/>
              <w:rPr>
                <w:rFonts w:eastAsia="MS Mincho" w:cs="Times New Roman"/>
                <w:lang w:val="en-US" w:eastAsia="en-GB"/>
              </w:rPr>
            </w:pPr>
          </w:p>
        </w:tc>
      </w:tr>
      <w:tr w:rsidR="00896EA8" w:rsidRPr="00896EA8" w14:paraId="09335A4C" w14:textId="77777777" w:rsidTr="00694818">
        <w:trPr>
          <w:trHeight w:val="51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35A4A" w14:textId="77777777" w:rsidR="00896EA8" w:rsidRPr="00896EA8" w:rsidRDefault="00896EA8" w:rsidP="00896EA8">
            <w:pPr>
              <w:spacing w:after="0" w:line="240" w:lineRule="auto"/>
              <w:jc w:val="both"/>
              <w:rPr>
                <w:rFonts w:eastAsia="MS Mincho" w:cs="Times New Roman"/>
                <w:lang w:val="en-US" w:eastAsia="en-GB"/>
              </w:rPr>
            </w:pPr>
            <w:r w:rsidRPr="00896EA8">
              <w:rPr>
                <w:rFonts w:eastAsia="MS Mincho" w:cs="Times New Roman"/>
                <w:lang w:val="en-US" w:eastAsia="en-GB"/>
              </w:rPr>
              <w:t>Name of person giving authority:</w:t>
            </w:r>
          </w:p>
        </w:tc>
        <w:tc>
          <w:tcPr>
            <w:tcW w:w="4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35A4B" w14:textId="77777777" w:rsidR="00896EA8" w:rsidRPr="00896EA8" w:rsidRDefault="00896EA8" w:rsidP="00896EA8">
            <w:pPr>
              <w:spacing w:after="0" w:line="240" w:lineRule="auto"/>
              <w:rPr>
                <w:rFonts w:eastAsia="MS Mincho" w:cs="Times New Roman"/>
                <w:lang w:val="en-US" w:eastAsia="en-GB"/>
              </w:rPr>
            </w:pPr>
          </w:p>
        </w:tc>
      </w:tr>
      <w:tr w:rsidR="00896EA8" w:rsidRPr="00896EA8" w14:paraId="09335A4F" w14:textId="77777777" w:rsidTr="006C033E">
        <w:trPr>
          <w:trHeight w:val="507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35A4D" w14:textId="2C00DF97" w:rsidR="00896EA8" w:rsidRPr="00896EA8" w:rsidRDefault="00896EA8" w:rsidP="00896EA8">
            <w:pPr>
              <w:spacing w:after="0" w:line="240" w:lineRule="auto"/>
              <w:jc w:val="both"/>
              <w:rPr>
                <w:rFonts w:eastAsia="MS Mincho" w:cs="Times New Roman"/>
                <w:lang w:val="en-US" w:eastAsia="en-GB"/>
              </w:rPr>
            </w:pPr>
            <w:r w:rsidRPr="00896EA8">
              <w:rPr>
                <w:rFonts w:eastAsia="MS Mincho" w:cs="Times New Roman"/>
                <w:lang w:val="en-US" w:eastAsia="en-GB"/>
              </w:rPr>
              <w:t>Contact name &amp; e-mail address for staff member coordinating HIBA Oct-Nov 201</w:t>
            </w:r>
            <w:r w:rsidR="000B28D0">
              <w:rPr>
                <w:rFonts w:eastAsia="MS Mincho" w:cs="Times New Roman"/>
                <w:lang w:val="en-US" w:eastAsia="en-GB"/>
              </w:rPr>
              <w:t>9</w:t>
            </w:r>
            <w:r w:rsidRPr="00896EA8">
              <w:rPr>
                <w:rFonts w:eastAsia="MS Mincho" w:cs="Times New Roman"/>
                <w:lang w:val="en-US" w:eastAsia="en-GB"/>
              </w:rPr>
              <w:t>:</w:t>
            </w:r>
          </w:p>
        </w:tc>
        <w:tc>
          <w:tcPr>
            <w:tcW w:w="4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35A4E" w14:textId="77777777" w:rsidR="00896EA8" w:rsidRPr="00896EA8" w:rsidRDefault="00896EA8" w:rsidP="00896EA8">
            <w:pPr>
              <w:spacing w:after="0" w:line="240" w:lineRule="auto"/>
              <w:rPr>
                <w:rFonts w:eastAsia="MS Mincho" w:cs="Times New Roman"/>
                <w:lang w:val="en-US" w:eastAsia="en-GB"/>
              </w:rPr>
            </w:pPr>
          </w:p>
        </w:tc>
      </w:tr>
      <w:tr w:rsidR="00896EA8" w:rsidRPr="00896EA8" w14:paraId="09335A52" w14:textId="77777777" w:rsidTr="006C033E">
        <w:trPr>
          <w:trHeight w:val="558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5268C" w14:textId="77777777" w:rsidR="000B28D0" w:rsidRDefault="00896EA8" w:rsidP="00896EA8">
            <w:pPr>
              <w:spacing w:after="0" w:line="240" w:lineRule="auto"/>
              <w:jc w:val="both"/>
              <w:rPr>
                <w:rFonts w:eastAsia="MS Mincho" w:cs="Times New Roman"/>
                <w:lang w:val="en-US" w:eastAsia="en-GB"/>
              </w:rPr>
            </w:pPr>
            <w:r w:rsidRPr="00896EA8">
              <w:rPr>
                <w:rFonts w:eastAsia="MS Mincho" w:cs="Times New Roman"/>
                <w:lang w:val="en-US" w:eastAsia="en-GB"/>
              </w:rPr>
              <w:t xml:space="preserve">Cost per school to include 2 sets of 6 </w:t>
            </w:r>
          </w:p>
          <w:p w14:paraId="09335A50" w14:textId="555DD039" w:rsidR="00896EA8" w:rsidRPr="00896EA8" w:rsidRDefault="000B28D0" w:rsidP="00896EA8">
            <w:pPr>
              <w:spacing w:after="0" w:line="240" w:lineRule="auto"/>
              <w:jc w:val="both"/>
              <w:rPr>
                <w:rFonts w:eastAsia="MS Mincho" w:cs="Times New Roman"/>
                <w:lang w:val="en-US" w:eastAsia="en-GB"/>
              </w:rPr>
            </w:pPr>
            <w:r>
              <w:rPr>
                <w:rFonts w:eastAsia="MS Mincho" w:cs="Times New Roman"/>
                <w:lang w:val="en-US" w:eastAsia="en-GB"/>
              </w:rPr>
              <w:t>s</w:t>
            </w:r>
            <w:r w:rsidR="00896EA8" w:rsidRPr="00896EA8">
              <w:rPr>
                <w:rFonts w:eastAsia="MS Mincho" w:cs="Times New Roman"/>
                <w:lang w:val="en-US" w:eastAsia="en-GB"/>
              </w:rPr>
              <w:t>hort</w:t>
            </w:r>
            <w:r>
              <w:rPr>
                <w:rFonts w:eastAsia="MS Mincho" w:cs="Times New Roman"/>
                <w:lang w:val="en-US" w:eastAsia="en-GB"/>
              </w:rPr>
              <w:t>-</w:t>
            </w:r>
            <w:r w:rsidR="00896EA8" w:rsidRPr="00896EA8">
              <w:rPr>
                <w:rFonts w:eastAsia="MS Mincho" w:cs="Times New Roman"/>
                <w:lang w:val="en-US" w:eastAsia="en-GB"/>
              </w:rPr>
              <w:t>listed books and administration fee:</w:t>
            </w:r>
          </w:p>
        </w:tc>
        <w:tc>
          <w:tcPr>
            <w:tcW w:w="4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35A51" w14:textId="77777777" w:rsidR="00896EA8" w:rsidRPr="00896EA8" w:rsidRDefault="00896EA8" w:rsidP="00896EA8">
            <w:pPr>
              <w:spacing w:after="0" w:line="240" w:lineRule="auto"/>
              <w:rPr>
                <w:rFonts w:eastAsia="MS Mincho" w:cs="Times New Roman"/>
                <w:lang w:val="en-US" w:eastAsia="en-GB"/>
              </w:rPr>
            </w:pPr>
            <w:r w:rsidRPr="00896EA8">
              <w:rPr>
                <w:rFonts w:eastAsia="MS Mincho" w:cs="Times New Roman"/>
                <w:lang w:val="en-US" w:eastAsia="en-GB"/>
              </w:rPr>
              <w:t xml:space="preserve">£100.00 </w:t>
            </w:r>
          </w:p>
        </w:tc>
      </w:tr>
      <w:tr w:rsidR="00896EA8" w:rsidRPr="00896EA8" w14:paraId="09335A55" w14:textId="77777777" w:rsidTr="00694818">
        <w:trPr>
          <w:trHeight w:val="411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35A53" w14:textId="77777777" w:rsidR="00896EA8" w:rsidRPr="00896EA8" w:rsidRDefault="00896EA8" w:rsidP="00896EA8">
            <w:pPr>
              <w:spacing w:after="0" w:line="240" w:lineRule="auto"/>
              <w:jc w:val="both"/>
              <w:rPr>
                <w:rFonts w:eastAsia="MS Mincho" w:cs="Times New Roman"/>
                <w:lang w:val="en-US" w:eastAsia="en-GB"/>
              </w:rPr>
            </w:pPr>
            <w:r w:rsidRPr="00896EA8">
              <w:rPr>
                <w:rFonts w:eastAsia="MS Mincho" w:cs="Times New Roman"/>
                <w:lang w:val="en-US" w:eastAsia="en-GB"/>
              </w:rPr>
              <w:t>Additional sets of books required at £36 each:</w:t>
            </w:r>
          </w:p>
        </w:tc>
        <w:tc>
          <w:tcPr>
            <w:tcW w:w="4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35A54" w14:textId="77777777" w:rsidR="00896EA8" w:rsidRPr="00896EA8" w:rsidRDefault="00896EA8" w:rsidP="00896EA8">
            <w:pPr>
              <w:spacing w:after="0" w:line="240" w:lineRule="auto"/>
              <w:rPr>
                <w:rFonts w:eastAsia="MS Mincho" w:cs="Times New Roman"/>
                <w:lang w:val="en-US" w:eastAsia="en-GB"/>
              </w:rPr>
            </w:pPr>
          </w:p>
        </w:tc>
      </w:tr>
      <w:tr w:rsidR="00896EA8" w:rsidRPr="00896EA8" w14:paraId="09335A58" w14:textId="77777777" w:rsidTr="00694818">
        <w:trPr>
          <w:trHeight w:val="51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35A56" w14:textId="77777777" w:rsidR="00896EA8" w:rsidRPr="00896EA8" w:rsidRDefault="00896EA8" w:rsidP="00896EA8">
            <w:pPr>
              <w:spacing w:after="0" w:line="240" w:lineRule="auto"/>
              <w:jc w:val="both"/>
              <w:rPr>
                <w:rFonts w:eastAsia="MS Mincho" w:cs="Times New Roman"/>
                <w:lang w:val="en-US" w:eastAsia="en-GB"/>
              </w:rPr>
            </w:pPr>
            <w:r w:rsidRPr="00896EA8">
              <w:rPr>
                <w:rFonts w:eastAsia="MS Mincho" w:cs="Times New Roman"/>
                <w:lang w:val="en-US" w:eastAsia="en-GB"/>
              </w:rPr>
              <w:t>Number of pupils involved in Year 5 only:</w:t>
            </w:r>
          </w:p>
        </w:tc>
        <w:tc>
          <w:tcPr>
            <w:tcW w:w="4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35A57" w14:textId="77777777" w:rsidR="00896EA8" w:rsidRPr="00896EA8" w:rsidRDefault="00896EA8" w:rsidP="00896EA8">
            <w:pPr>
              <w:spacing w:after="0" w:line="240" w:lineRule="auto"/>
              <w:rPr>
                <w:rFonts w:eastAsia="MS Mincho" w:cs="Times New Roman"/>
                <w:lang w:val="en-US" w:eastAsia="en-GB"/>
              </w:rPr>
            </w:pPr>
          </w:p>
        </w:tc>
      </w:tr>
    </w:tbl>
    <w:p w14:paraId="09335A59" w14:textId="77777777" w:rsidR="00896EA8" w:rsidRPr="00896EA8" w:rsidRDefault="00896EA8" w:rsidP="00896EA8">
      <w:pPr>
        <w:spacing w:after="0" w:line="240" w:lineRule="auto"/>
        <w:rPr>
          <w:rFonts w:eastAsia="MS Mincho" w:cs="Times New Roman"/>
          <w:lang w:eastAsia="en-GB"/>
        </w:rPr>
      </w:pPr>
    </w:p>
    <w:p w14:paraId="09335A5A" w14:textId="77777777" w:rsidR="00896EA8" w:rsidRPr="00694818" w:rsidRDefault="00896EA8" w:rsidP="00896EA8">
      <w:pPr>
        <w:spacing w:after="0" w:line="240" w:lineRule="auto"/>
        <w:rPr>
          <w:rFonts w:eastAsia="MS Mincho" w:cs="Times New Roman"/>
          <w:b/>
          <w:lang w:val="en-US" w:eastAsia="en-GB"/>
        </w:rPr>
      </w:pPr>
      <w:r w:rsidRPr="00694818">
        <w:rPr>
          <w:rFonts w:eastAsia="MS Mincho" w:cs="Times New Roman"/>
          <w:b/>
          <w:lang w:val="en-US" w:eastAsia="en-GB"/>
        </w:rPr>
        <w:t>Administration fees include</w:t>
      </w:r>
    </w:p>
    <w:p w14:paraId="09335A5B" w14:textId="388E6724" w:rsidR="00896EA8" w:rsidRPr="00896EA8" w:rsidRDefault="00896EA8" w:rsidP="00896EA8">
      <w:pPr>
        <w:numPr>
          <w:ilvl w:val="0"/>
          <w:numId w:val="1"/>
        </w:numPr>
        <w:spacing w:after="0" w:line="240" w:lineRule="auto"/>
        <w:jc w:val="both"/>
        <w:rPr>
          <w:rFonts w:eastAsia="MS Mincho" w:cs="Times New Roman"/>
          <w:lang w:val="en-US" w:eastAsia="en-GB"/>
        </w:rPr>
      </w:pPr>
      <w:r w:rsidRPr="00896EA8">
        <w:rPr>
          <w:rFonts w:eastAsia="MS Mincho" w:cs="Times New Roman"/>
          <w:lang w:val="en-US" w:eastAsia="en-GB"/>
        </w:rPr>
        <w:t>Supply of two copies of each short-listed title for your own school collection.</w:t>
      </w:r>
    </w:p>
    <w:p w14:paraId="09335A5C" w14:textId="7CCBB1BE" w:rsidR="00896EA8" w:rsidRPr="00694818" w:rsidRDefault="00896EA8" w:rsidP="00F975FB">
      <w:pPr>
        <w:numPr>
          <w:ilvl w:val="0"/>
          <w:numId w:val="1"/>
        </w:numPr>
        <w:spacing w:after="0" w:line="240" w:lineRule="auto"/>
        <w:jc w:val="both"/>
        <w:rPr>
          <w:rFonts w:eastAsia="MS Mincho" w:cs="Times New Roman"/>
          <w:lang w:val="en-US" w:eastAsia="en-GB"/>
        </w:rPr>
      </w:pPr>
      <w:r w:rsidRPr="00694818">
        <w:rPr>
          <w:rFonts w:eastAsia="MS Mincho" w:cs="Times New Roman"/>
          <w:lang w:val="en-US" w:eastAsia="en-GB"/>
        </w:rPr>
        <w:t>Art notes to help teachers lead book discussions and prepare schemes of work in art.</w:t>
      </w:r>
    </w:p>
    <w:p w14:paraId="09335A5D" w14:textId="0B09F97F" w:rsidR="00896EA8" w:rsidRPr="00896EA8" w:rsidRDefault="00896EA8" w:rsidP="00896EA8">
      <w:pPr>
        <w:numPr>
          <w:ilvl w:val="0"/>
          <w:numId w:val="1"/>
        </w:numPr>
        <w:spacing w:after="0" w:line="240" w:lineRule="auto"/>
        <w:jc w:val="both"/>
        <w:rPr>
          <w:rFonts w:eastAsia="MS Mincho" w:cs="Times New Roman"/>
          <w:lang w:val="en-US" w:eastAsia="en-GB"/>
        </w:rPr>
      </w:pPr>
      <w:r w:rsidRPr="00896EA8">
        <w:rPr>
          <w:rFonts w:eastAsia="MS Mincho" w:cs="Times New Roman"/>
          <w:lang w:val="en-US" w:eastAsia="en-GB"/>
        </w:rPr>
        <w:t>Curriculum related ideas which can be used in the classroom</w:t>
      </w:r>
      <w:r w:rsidR="000B28D0">
        <w:rPr>
          <w:rFonts w:eastAsia="MS Mincho" w:cs="Times New Roman"/>
          <w:lang w:val="en-US" w:eastAsia="en-GB"/>
        </w:rPr>
        <w:t>.</w:t>
      </w:r>
    </w:p>
    <w:p w14:paraId="09335A5E" w14:textId="24B6B0C6" w:rsidR="00896EA8" w:rsidRPr="00694818" w:rsidRDefault="00896EA8" w:rsidP="001D5505">
      <w:pPr>
        <w:numPr>
          <w:ilvl w:val="0"/>
          <w:numId w:val="1"/>
        </w:numPr>
        <w:spacing w:after="0" w:line="240" w:lineRule="auto"/>
        <w:jc w:val="both"/>
        <w:rPr>
          <w:rFonts w:eastAsia="MS Mincho" w:cs="Times New Roman"/>
          <w:lang w:val="en-US" w:eastAsia="en-GB"/>
        </w:rPr>
      </w:pPr>
      <w:r w:rsidRPr="00694818">
        <w:rPr>
          <w:rFonts w:eastAsia="MS Mincho" w:cs="Times New Roman"/>
          <w:lang w:val="en-US" w:eastAsia="en-GB"/>
        </w:rPr>
        <w:t>Synopsis of each book and a biography of each illustrator/author</w:t>
      </w:r>
      <w:r w:rsidR="00694818">
        <w:rPr>
          <w:rFonts w:eastAsia="MS Mincho" w:cs="Times New Roman"/>
          <w:lang w:val="en-US" w:eastAsia="en-GB"/>
        </w:rPr>
        <w:t xml:space="preserve"> </w:t>
      </w:r>
      <w:r w:rsidRPr="00694818">
        <w:rPr>
          <w:rFonts w:eastAsia="MS Mincho" w:cs="Times New Roman"/>
          <w:lang w:val="en-US" w:eastAsia="en-GB"/>
        </w:rPr>
        <w:t>included in the documentation.</w:t>
      </w:r>
    </w:p>
    <w:p w14:paraId="09335A5F" w14:textId="78CC3794" w:rsidR="00896EA8" w:rsidRPr="00896EA8" w:rsidRDefault="00896EA8" w:rsidP="00896EA8">
      <w:pPr>
        <w:numPr>
          <w:ilvl w:val="0"/>
          <w:numId w:val="1"/>
        </w:numPr>
        <w:spacing w:after="0" w:line="240" w:lineRule="auto"/>
        <w:jc w:val="both"/>
        <w:rPr>
          <w:rFonts w:eastAsia="MS Mincho" w:cs="Times New Roman"/>
          <w:lang w:val="en-US" w:eastAsia="en-GB"/>
        </w:rPr>
      </w:pPr>
      <w:r w:rsidRPr="00896EA8">
        <w:rPr>
          <w:rFonts w:eastAsia="MS Mincho" w:cs="Times New Roman"/>
          <w:lang w:val="en-US" w:eastAsia="en-GB"/>
        </w:rPr>
        <w:t>School certificate recording your school’s contribution to the 201</w:t>
      </w:r>
      <w:r w:rsidR="000B28D0">
        <w:rPr>
          <w:rFonts w:eastAsia="MS Mincho" w:cs="Times New Roman"/>
          <w:lang w:val="en-US" w:eastAsia="en-GB"/>
        </w:rPr>
        <w:t>9</w:t>
      </w:r>
      <w:r w:rsidRPr="00896EA8">
        <w:rPr>
          <w:rFonts w:eastAsia="MS Mincho" w:cs="Times New Roman"/>
          <w:lang w:val="en-US" w:eastAsia="en-GB"/>
        </w:rPr>
        <w:t xml:space="preserve"> Award.</w:t>
      </w:r>
    </w:p>
    <w:p w14:paraId="09335A60" w14:textId="51D0CF7F" w:rsidR="00896EA8" w:rsidRPr="00896EA8" w:rsidRDefault="00896EA8" w:rsidP="00896EA8">
      <w:pPr>
        <w:numPr>
          <w:ilvl w:val="0"/>
          <w:numId w:val="1"/>
        </w:numPr>
        <w:spacing w:after="0" w:line="240" w:lineRule="auto"/>
        <w:jc w:val="both"/>
        <w:rPr>
          <w:rFonts w:eastAsia="MS Mincho" w:cs="Times New Roman"/>
          <w:lang w:val="en-US" w:eastAsia="en-GB"/>
        </w:rPr>
      </w:pPr>
      <w:r w:rsidRPr="00896EA8">
        <w:rPr>
          <w:rFonts w:eastAsia="MS Mincho" w:cs="Times New Roman"/>
          <w:lang w:val="en-US" w:eastAsia="en-GB"/>
        </w:rPr>
        <w:t>Certificates for each Year 5 pupil taking part in the 201</w:t>
      </w:r>
      <w:r w:rsidR="000B28D0">
        <w:rPr>
          <w:rFonts w:eastAsia="MS Mincho" w:cs="Times New Roman"/>
          <w:lang w:val="en-US" w:eastAsia="en-GB"/>
        </w:rPr>
        <w:t>9</w:t>
      </w:r>
      <w:r w:rsidRPr="00896EA8">
        <w:rPr>
          <w:rFonts w:eastAsia="MS Mincho" w:cs="Times New Roman"/>
          <w:lang w:val="en-US" w:eastAsia="en-GB"/>
        </w:rPr>
        <w:t xml:space="preserve"> Award.</w:t>
      </w:r>
    </w:p>
    <w:p w14:paraId="09335A61" w14:textId="0B2007E5" w:rsidR="00896EA8" w:rsidRPr="00896EA8" w:rsidRDefault="00896EA8" w:rsidP="00896EA8">
      <w:pPr>
        <w:numPr>
          <w:ilvl w:val="0"/>
          <w:numId w:val="1"/>
        </w:numPr>
        <w:spacing w:after="0" w:line="240" w:lineRule="auto"/>
        <w:jc w:val="both"/>
        <w:rPr>
          <w:rFonts w:eastAsia="MS Mincho" w:cs="Times New Roman"/>
          <w:lang w:val="en-US" w:eastAsia="en-GB"/>
        </w:rPr>
      </w:pPr>
      <w:r w:rsidRPr="00896EA8">
        <w:rPr>
          <w:rFonts w:eastAsia="MS Mincho" w:cs="Times New Roman"/>
          <w:lang w:eastAsia="en-GB"/>
        </w:rPr>
        <w:t>Coloured</w:t>
      </w:r>
      <w:r w:rsidRPr="00896EA8">
        <w:rPr>
          <w:rFonts w:eastAsia="MS Mincho" w:cs="Times New Roman"/>
          <w:lang w:val="en-US" w:eastAsia="en-GB"/>
        </w:rPr>
        <w:t xml:space="preserve"> posters of the short</w:t>
      </w:r>
      <w:r w:rsidR="000B28D0">
        <w:rPr>
          <w:rFonts w:eastAsia="MS Mincho" w:cs="Times New Roman"/>
          <w:lang w:val="en-US" w:eastAsia="en-GB"/>
        </w:rPr>
        <w:t>-</w:t>
      </w:r>
      <w:r w:rsidRPr="00896EA8">
        <w:rPr>
          <w:rFonts w:eastAsia="MS Mincho" w:cs="Times New Roman"/>
          <w:lang w:val="en-US" w:eastAsia="en-GB"/>
        </w:rPr>
        <w:t>listed titles.</w:t>
      </w:r>
    </w:p>
    <w:p w14:paraId="09335A62" w14:textId="77777777" w:rsidR="00896EA8" w:rsidRPr="00896EA8" w:rsidRDefault="00896EA8" w:rsidP="00896EA8">
      <w:pPr>
        <w:numPr>
          <w:ilvl w:val="0"/>
          <w:numId w:val="1"/>
        </w:numPr>
        <w:spacing w:after="0" w:line="240" w:lineRule="auto"/>
        <w:jc w:val="both"/>
        <w:rPr>
          <w:rFonts w:eastAsia="MS Mincho" w:cs="Times New Roman"/>
          <w:lang w:val="en-US" w:eastAsia="en-GB"/>
        </w:rPr>
      </w:pPr>
      <w:r w:rsidRPr="00896EA8">
        <w:rPr>
          <w:rFonts w:eastAsia="MS Mincho" w:cs="Times New Roman"/>
          <w:lang w:val="en-US" w:eastAsia="en-GB"/>
        </w:rPr>
        <w:t>Bookmarks for your pupils.</w:t>
      </w:r>
    </w:p>
    <w:p w14:paraId="09335A63" w14:textId="77777777" w:rsidR="00896EA8" w:rsidRPr="00896EA8" w:rsidRDefault="00896EA8" w:rsidP="00896EA8">
      <w:pPr>
        <w:spacing w:after="0" w:line="240" w:lineRule="auto"/>
        <w:jc w:val="both"/>
        <w:rPr>
          <w:rFonts w:eastAsia="MS Mincho" w:cs="Times New Roman"/>
          <w:lang w:val="en-US" w:eastAsia="en-GB"/>
        </w:rPr>
      </w:pPr>
    </w:p>
    <w:p w14:paraId="09335A64" w14:textId="77777777" w:rsidR="00896EA8" w:rsidRPr="00694818" w:rsidRDefault="00896EA8" w:rsidP="00896EA8">
      <w:pPr>
        <w:spacing w:after="0" w:line="240" w:lineRule="auto"/>
        <w:jc w:val="both"/>
        <w:rPr>
          <w:rFonts w:eastAsia="MS Mincho" w:cs="Times New Roman"/>
          <w:b/>
          <w:lang w:val="en-US" w:eastAsia="en-GB"/>
        </w:rPr>
      </w:pPr>
      <w:r w:rsidRPr="00694818">
        <w:rPr>
          <w:rFonts w:eastAsia="MS Mincho" w:cs="Times New Roman"/>
          <w:b/>
          <w:lang w:val="en-US" w:eastAsia="en-GB"/>
        </w:rPr>
        <w:t>Finance Notes</w:t>
      </w:r>
    </w:p>
    <w:p w14:paraId="09335A65" w14:textId="13849DDE" w:rsidR="00896EA8" w:rsidRPr="00896EA8" w:rsidRDefault="00896EA8" w:rsidP="00896EA8">
      <w:pPr>
        <w:spacing w:after="0" w:line="240" w:lineRule="auto"/>
        <w:jc w:val="both"/>
        <w:rPr>
          <w:rFonts w:eastAsia="MS Mincho" w:cs="Times New Roman"/>
          <w:lang w:val="en-US" w:eastAsia="en-GB"/>
        </w:rPr>
      </w:pPr>
      <w:r w:rsidRPr="00896EA8">
        <w:rPr>
          <w:rFonts w:eastAsia="MS Mincho" w:cs="Times New Roman"/>
          <w:lang w:val="en-US" w:eastAsia="en-GB"/>
        </w:rPr>
        <w:t>The full fee, and any additional monies for any extra sets of the shortlisted books, will be taken via journal transfer during Summer Term 201</w:t>
      </w:r>
      <w:r w:rsidR="000B28D0">
        <w:rPr>
          <w:rFonts w:eastAsia="MS Mincho" w:cs="Times New Roman"/>
          <w:lang w:val="en-US" w:eastAsia="en-GB"/>
        </w:rPr>
        <w:t>9</w:t>
      </w:r>
      <w:r w:rsidRPr="00896EA8">
        <w:rPr>
          <w:rFonts w:eastAsia="MS Mincho" w:cs="Times New Roman"/>
          <w:lang w:val="en-US" w:eastAsia="en-GB"/>
        </w:rPr>
        <w:t>, using cost code 4540.</w:t>
      </w:r>
    </w:p>
    <w:p w14:paraId="09335A66" w14:textId="77777777" w:rsidR="00896EA8" w:rsidRPr="00896EA8" w:rsidRDefault="00896EA8" w:rsidP="00896EA8">
      <w:pPr>
        <w:spacing w:after="0" w:line="240" w:lineRule="auto"/>
        <w:jc w:val="both"/>
        <w:rPr>
          <w:rFonts w:eastAsia="MS Mincho" w:cs="Times New Roman"/>
          <w:lang w:val="en-US" w:eastAsia="en-GB"/>
        </w:rPr>
      </w:pPr>
    </w:p>
    <w:p w14:paraId="09335A67" w14:textId="05983528" w:rsidR="006E204B" w:rsidRPr="00D756A9" w:rsidRDefault="00896EA8" w:rsidP="00896EA8">
      <w:pPr>
        <w:spacing w:after="0" w:line="240" w:lineRule="auto"/>
        <w:jc w:val="both"/>
      </w:pPr>
      <w:r w:rsidRPr="00896EA8">
        <w:rPr>
          <w:rFonts w:eastAsia="MS Mincho" w:cs="Times New Roman"/>
          <w:szCs w:val="22"/>
          <w:lang w:val="en-US" w:eastAsia="en-GB"/>
        </w:rPr>
        <w:t xml:space="preserve">Registration forms need to be completed and returned by email to </w:t>
      </w:r>
      <w:hyperlink r:id="rId14" w:history="1">
        <w:r w:rsidRPr="00896EA8">
          <w:rPr>
            <w:rFonts w:eastAsia="MS Mincho" w:cs="Times New Roman"/>
            <w:color w:val="0000FF"/>
            <w:szCs w:val="22"/>
            <w:lang w:val="en-US" w:eastAsia="en-GB"/>
          </w:rPr>
          <w:t>sls.events@hants.gov.uk</w:t>
        </w:r>
      </w:hyperlink>
      <w:r w:rsidRPr="00896EA8">
        <w:rPr>
          <w:rFonts w:eastAsia="MS Mincho" w:cs="Times New Roman"/>
          <w:color w:val="0000FF"/>
          <w:szCs w:val="22"/>
          <w:lang w:val="en-US" w:eastAsia="en-GB"/>
        </w:rPr>
        <w:t xml:space="preserve"> </w:t>
      </w:r>
      <w:r w:rsidRPr="00896EA8">
        <w:rPr>
          <w:rFonts w:eastAsia="Times New Roman"/>
          <w:bCs/>
          <w:szCs w:val="22"/>
          <w:lang w:eastAsia="en-GB"/>
        </w:rPr>
        <w:t xml:space="preserve">by </w:t>
      </w:r>
      <w:r w:rsidRPr="000B28D0">
        <w:rPr>
          <w:rFonts w:eastAsia="Times New Roman"/>
          <w:b/>
          <w:bCs/>
          <w:szCs w:val="22"/>
          <w:lang w:eastAsia="en-GB"/>
        </w:rPr>
        <w:t>Friday 1</w:t>
      </w:r>
      <w:r w:rsidR="000B28D0" w:rsidRPr="000B28D0">
        <w:rPr>
          <w:rFonts w:eastAsia="Times New Roman"/>
          <w:b/>
          <w:bCs/>
          <w:szCs w:val="22"/>
          <w:lang w:eastAsia="en-GB"/>
        </w:rPr>
        <w:t>4</w:t>
      </w:r>
      <w:r w:rsidRPr="000B28D0">
        <w:rPr>
          <w:rFonts w:eastAsia="Times New Roman"/>
          <w:b/>
          <w:bCs/>
          <w:szCs w:val="22"/>
          <w:vertAlign w:val="superscript"/>
          <w:lang w:eastAsia="en-GB"/>
        </w:rPr>
        <w:t>th</w:t>
      </w:r>
      <w:r w:rsidRPr="000B28D0">
        <w:rPr>
          <w:rFonts w:eastAsia="Times New Roman"/>
          <w:b/>
          <w:bCs/>
          <w:szCs w:val="22"/>
          <w:lang w:eastAsia="en-GB"/>
        </w:rPr>
        <w:t xml:space="preserve"> June</w:t>
      </w:r>
      <w:r w:rsidRPr="00896EA8">
        <w:rPr>
          <w:rFonts w:eastAsia="Times New Roman"/>
          <w:bCs/>
          <w:szCs w:val="22"/>
          <w:lang w:eastAsia="en-GB"/>
        </w:rPr>
        <w:t xml:space="preserve"> if you would like to be involved in the Hampshire Illustrated Book Award 201</w:t>
      </w:r>
      <w:r w:rsidR="000B28D0">
        <w:rPr>
          <w:rFonts w:eastAsia="Times New Roman"/>
          <w:bCs/>
          <w:szCs w:val="22"/>
          <w:lang w:eastAsia="en-GB"/>
        </w:rPr>
        <w:t>9</w:t>
      </w:r>
      <w:r w:rsidRPr="00896EA8">
        <w:rPr>
          <w:rFonts w:eastAsia="Times New Roman"/>
          <w:bCs/>
          <w:szCs w:val="22"/>
          <w:lang w:eastAsia="en-GB"/>
        </w:rPr>
        <w:t>.</w:t>
      </w:r>
    </w:p>
    <w:sectPr w:rsidR="006E204B" w:rsidRPr="00D756A9" w:rsidSect="006C033E">
      <w:footerReference w:type="default" r:id="rId15"/>
      <w:headerReference w:type="first" r:id="rId16"/>
      <w:footerReference w:type="first" r:id="rId17"/>
      <w:pgSz w:w="11906" w:h="16838" w:code="9"/>
      <w:pgMar w:top="1440" w:right="1440" w:bottom="1440" w:left="1440" w:header="680" w:footer="13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335A6A" w14:textId="77777777" w:rsidR="00484DFF" w:rsidRDefault="00484DFF" w:rsidP="00484DFF">
      <w:pPr>
        <w:spacing w:after="0" w:line="240" w:lineRule="auto"/>
      </w:pPr>
      <w:r>
        <w:separator/>
      </w:r>
    </w:p>
  </w:endnote>
  <w:endnote w:type="continuationSeparator" w:id="0">
    <w:p w14:paraId="09335A6B" w14:textId="77777777" w:rsidR="00484DFF" w:rsidRDefault="00484DFF" w:rsidP="00484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34166056"/>
      <w:docPartObj>
        <w:docPartGallery w:val="Page Numbers (Bottom of Page)"/>
        <w:docPartUnique/>
      </w:docPartObj>
    </w:sdtPr>
    <w:sdtEndPr/>
    <w:sdtContent>
      <w:sdt>
        <w:sdtPr>
          <w:id w:val="140861079"/>
          <w:docPartObj>
            <w:docPartGallery w:val="Page Numbers (Top of Page)"/>
            <w:docPartUnique/>
          </w:docPartObj>
        </w:sdtPr>
        <w:sdtEndPr/>
        <w:sdtContent>
          <w:p w14:paraId="09335A6F" w14:textId="77777777" w:rsidR="00A22085" w:rsidRDefault="00A22085" w:rsidP="00A22085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896EA8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896EA8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9335A70" w14:textId="77777777" w:rsidR="00A22085" w:rsidRDefault="00A220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35A72" w14:textId="77777777" w:rsidR="00484DFF" w:rsidRPr="00A22085" w:rsidRDefault="006B6C79" w:rsidP="00A2208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6672" behindDoc="1" locked="0" layoutInCell="1" allowOverlap="1" wp14:anchorId="09335A75" wp14:editId="09335A76">
          <wp:simplePos x="0" y="0"/>
          <wp:positionH relativeFrom="column">
            <wp:posOffset>-914400</wp:posOffset>
          </wp:positionH>
          <wp:positionV relativeFrom="paragraph">
            <wp:posOffset>-582930</wp:posOffset>
          </wp:positionV>
          <wp:extent cx="7553325" cy="1409240"/>
          <wp:effectExtent l="0" t="0" r="0" b="635"/>
          <wp:wrapThrough wrapText="bothSides">
            <wp:wrapPolygon edited="0">
              <wp:start x="0" y="0"/>
              <wp:lineTo x="0" y="21318"/>
              <wp:lineTo x="21518" y="21318"/>
              <wp:lineTo x="21518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S-HCClogo EPS colour - HQ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409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335A68" w14:textId="77777777" w:rsidR="00484DFF" w:rsidRDefault="00484DFF" w:rsidP="00484DFF">
      <w:pPr>
        <w:spacing w:after="0" w:line="240" w:lineRule="auto"/>
      </w:pPr>
      <w:r>
        <w:separator/>
      </w:r>
    </w:p>
  </w:footnote>
  <w:footnote w:type="continuationSeparator" w:id="0">
    <w:p w14:paraId="09335A69" w14:textId="77777777" w:rsidR="00484DFF" w:rsidRDefault="00484DFF" w:rsidP="00484D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35A71" w14:textId="77777777" w:rsidR="00484DFF" w:rsidRDefault="006B6C7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09335A73" wp14:editId="7FCB2A9A">
          <wp:simplePos x="0" y="0"/>
          <wp:positionH relativeFrom="column">
            <wp:posOffset>5191125</wp:posOffset>
          </wp:positionH>
          <wp:positionV relativeFrom="paragraph">
            <wp:posOffset>-136525</wp:posOffset>
          </wp:positionV>
          <wp:extent cx="1205230" cy="1156335"/>
          <wp:effectExtent l="0" t="0" r="0" b="5715"/>
          <wp:wrapThrough wrapText="bothSides">
            <wp:wrapPolygon edited="0">
              <wp:start x="0" y="0"/>
              <wp:lineTo x="0" y="21351"/>
              <wp:lineTo x="21168" y="21351"/>
              <wp:lineTo x="21168" y="0"/>
              <wp:lineTo x="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S-Logo-Original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230" cy="1156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F03146"/>
    <w:multiLevelType w:val="hybridMultilevel"/>
    <w:tmpl w:val="F9D61A7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DFF"/>
    <w:rsid w:val="0006791A"/>
    <w:rsid w:val="000B28D0"/>
    <w:rsid w:val="000B7343"/>
    <w:rsid w:val="001526C8"/>
    <w:rsid w:val="00153758"/>
    <w:rsid w:val="001B1020"/>
    <w:rsid w:val="00224DAB"/>
    <w:rsid w:val="002C168F"/>
    <w:rsid w:val="002D4F38"/>
    <w:rsid w:val="003670E6"/>
    <w:rsid w:val="00396D41"/>
    <w:rsid w:val="003C29C0"/>
    <w:rsid w:val="003D6683"/>
    <w:rsid w:val="00434CC2"/>
    <w:rsid w:val="00484DFF"/>
    <w:rsid w:val="0049562D"/>
    <w:rsid w:val="00496B59"/>
    <w:rsid w:val="004B41E9"/>
    <w:rsid w:val="005464BA"/>
    <w:rsid w:val="005A6C4E"/>
    <w:rsid w:val="005F4709"/>
    <w:rsid w:val="00694818"/>
    <w:rsid w:val="006B3537"/>
    <w:rsid w:val="006B6C79"/>
    <w:rsid w:val="006C033E"/>
    <w:rsid w:val="006D1249"/>
    <w:rsid w:val="006E204B"/>
    <w:rsid w:val="006F2081"/>
    <w:rsid w:val="00797725"/>
    <w:rsid w:val="00896EA8"/>
    <w:rsid w:val="008F4CBF"/>
    <w:rsid w:val="00911DB2"/>
    <w:rsid w:val="00930934"/>
    <w:rsid w:val="00935116"/>
    <w:rsid w:val="00992AA0"/>
    <w:rsid w:val="009E68E6"/>
    <w:rsid w:val="00A22085"/>
    <w:rsid w:val="00A370DD"/>
    <w:rsid w:val="00B31A22"/>
    <w:rsid w:val="00B9561A"/>
    <w:rsid w:val="00C01721"/>
    <w:rsid w:val="00C17BE6"/>
    <w:rsid w:val="00C24EED"/>
    <w:rsid w:val="00D756A9"/>
    <w:rsid w:val="00D75F58"/>
    <w:rsid w:val="00DA71CA"/>
    <w:rsid w:val="00EE263C"/>
    <w:rsid w:val="00F17155"/>
    <w:rsid w:val="00F224AA"/>
    <w:rsid w:val="00F949B6"/>
    <w:rsid w:val="00FD0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09335A3B"/>
  <w15:docId w15:val="{A8AE822A-FC97-40B3-971B-D2E362474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Theme="minorHAnsi" w:hAnsi="Gill Sans MT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4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DFF"/>
  </w:style>
  <w:style w:type="paragraph" w:styleId="Footer">
    <w:name w:val="footer"/>
    <w:basedOn w:val="Normal"/>
    <w:link w:val="FooterChar"/>
    <w:uiPriority w:val="99"/>
    <w:unhideWhenUsed/>
    <w:rsid w:val="00484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4DFF"/>
  </w:style>
  <w:style w:type="paragraph" w:styleId="NoSpacing">
    <w:name w:val="No Spacing"/>
    <w:uiPriority w:val="1"/>
    <w:qFormat/>
    <w:rsid w:val="003670E6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153758"/>
  </w:style>
  <w:style w:type="paragraph" w:styleId="BalloonText">
    <w:name w:val="Balloon Text"/>
    <w:basedOn w:val="Normal"/>
    <w:link w:val="BalloonTextChar"/>
    <w:uiPriority w:val="99"/>
    <w:semiHidden/>
    <w:unhideWhenUsed/>
    <w:rsid w:val="00153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75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E20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7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settings" Target="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yperlink" Target="mailto:sls.events@hants.gov.uk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haredContentType xmlns="Microsoft.SharePoint.Taxonomy.ContentTypeSync" SourceId="3c5dbf34-c73a-430c-9290-9174ad787734" ContentTypeId="0x0101004E1B537BC2B2AD43A5AF5311D732D3AA20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School Library Service" ma:contentTypeID="0x0101004E1B537BC2B2AD43A5AF5311D732D3AA20003B88F9DCD2447441B4473FC37B84B434" ma:contentTypeVersion="239" ma:contentTypeDescription="" ma:contentTypeScope="" ma:versionID="4e6d8344df5979b6af3955b191782805">
  <xsd:schema xmlns:xsd="http://www.w3.org/2001/XMLSchema" xmlns:xs="http://www.w3.org/2001/XMLSchema" xmlns:p="http://schemas.microsoft.com/office/2006/metadata/properties" xmlns:ns1="http://schemas.microsoft.com/sharepoint/v3" xmlns:ns2="c5dbf80e-f509-45f6-9fe5-406e3eefabbb" xmlns:ns3="73b4ac12-327c-4475-8fb0-6cb7238e6a5a" targetNamespace="http://schemas.microsoft.com/office/2006/metadata/properties" ma:root="true" ma:fieldsID="02d9ec2f5c3eb2c45c06e34868dc934d" ns1:_="" ns2:_="" ns3:_="">
    <xsd:import namespace="http://schemas.microsoft.com/sharepoint/v3"/>
    <xsd:import namespace="c5dbf80e-f509-45f6-9fe5-406e3eefabbb"/>
    <xsd:import namespace="73b4ac12-327c-4475-8fb0-6cb7238e6a5a"/>
    <xsd:element name="properties">
      <xsd:complexType>
        <xsd:sequence>
          <xsd:element name="documentManagement">
            <xsd:complexType>
              <xsd:all>
                <xsd:element ref="ns2:hc632fe273cb498aa970207d30c3b1d8" minOccurs="0"/>
                <xsd:element ref="ns2:TaxCatchAll" minOccurs="0"/>
                <xsd:element ref="ns2:TaxCatchAllLabel" minOccurs="0"/>
                <xsd:element ref="ns2:Item_x0020_ID" minOccurs="0"/>
                <xsd:element ref="ns2:Active_x0020_Document" minOccurs="0"/>
                <xsd:element ref="ns2:oe1e71c88cb348738a9cc3e441cb3cfb" minOccurs="0"/>
                <xsd:element ref="ns1:_dlc_Exempt" minOccurs="0"/>
                <xsd:element ref="ns1:_dlc_ExpireDateSaved" minOccurs="0"/>
                <xsd:element ref="ns1:_dlc_ExpireDate" minOccurs="0"/>
                <xsd:element ref="ns2:p90e31759909486091d47177bed7da9a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6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7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8" nillable="true" ma:displayName="Expiration Date" ma:hidden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bf80e-f509-45f6-9fe5-406e3eefabbb" elementFormDefault="qualified">
    <xsd:import namespace="http://schemas.microsoft.com/office/2006/documentManagement/types"/>
    <xsd:import namespace="http://schemas.microsoft.com/office/infopath/2007/PartnerControls"/>
    <xsd:element name="hc632fe273cb498aa970207d30c3b1d8" ma:index="8" nillable="true" ma:taxonomy="true" ma:internalName="hc632fe273cb498aa970207d30c3b1d8" ma:taxonomyFieldName="Document_x0020_Type" ma:displayName="Document Type" ma:default="" ma:fieldId="{1c632fe2-73cb-498a-a970-207d30c3b1d8}" ma:sspId="3c5dbf34-c73a-430c-9290-9174ad787734" ma:termSetId="b599ea14-30b5-458d-8ef2-998774c2af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12bc608-81ba-4fec-a509-e02a2a7b5458}" ma:internalName="TaxCatchAll" ma:showField="CatchAllData" ma:web="73b4ac12-327c-4475-8fb0-6cb7238e6a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12bc608-81ba-4fec-a509-e02a2a7b5458}" ma:internalName="TaxCatchAllLabel" ma:readOnly="true" ma:showField="CatchAllDataLabel" ma:web="73b4ac12-327c-4475-8fb0-6cb7238e6a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tem_x0020_ID" ma:index="12" nillable="true" ma:displayName="Item ID" ma:internalName="Item_x0020_ID">
      <xsd:simpleType>
        <xsd:restriction base="dms:Text">
          <xsd:maxLength value="255"/>
        </xsd:restriction>
      </xsd:simpleType>
    </xsd:element>
    <xsd:element name="Active_x0020_Document" ma:index="13" nillable="true" ma:displayName="Active Document" ma:default="1" ma:internalName="Active_x0020_Document">
      <xsd:simpleType>
        <xsd:restriction base="dms:Boolean"/>
      </xsd:simpleType>
    </xsd:element>
    <xsd:element name="oe1e71c88cb348738a9cc3e441cb3cfb" ma:index="14" ma:taxonomy="true" ma:internalName="oe1e71c88cb348738a9cc3e441cb3cfb" ma:taxonomyFieldName="School_x0020_Library_x0020_Service" ma:displayName="School Library Service" ma:readOnly="false" ma:default="" ma:fieldId="{8e1e71c8-8cb3-4873-8a9c-c3e441cb3cfb}" ma:sspId="3c5dbf34-c73a-430c-9290-9174ad787734" ma:termSetId="b67491cf-6a4d-4e1b-bda6-5379f926f95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90e31759909486091d47177bed7da9a" ma:index="19" nillable="true" ma:taxonomy="true" ma:internalName="p90e31759909486091d47177bed7da9a" ma:taxonomyFieldName="Library_x0020_Location" ma:displayName="Library Location" ma:default="" ma:fieldId="{990e3175-9909-4860-91d4-7177bed7da9a}" ma:sspId="3c5dbf34-c73a-430c-9290-9174ad787734" ma:termSetId="87ac2782-1edc-4ef3-8d04-083449f9aa2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b4ac12-327c-4475-8fb0-6cb7238e6a5a" elementFormDefault="qualified">
    <xsd:import namespace="http://schemas.microsoft.com/office/2006/documentManagement/types"/>
    <xsd:import namespace="http://schemas.microsoft.com/office/infopath/2007/PartnerControls"/>
    <xsd:element name="_dlc_DocId" ma:index="2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p:Policy xmlns:p="office.server.policy" id="" local="true">
  <p:Name>HCC Default Document</p:Name>
  <p:Description/>
  <p:Statement/>
  <p:PolicyItems>
    <p:PolicyItem featureId="Microsoft.Office.RecordsManagement.PolicyFeatures.Expiration" staticId="0x0101004E1B537BC2B2AD43A5AF5311D732D3AA|1208973698" UniqueId="7962c2ff-e67b-4a9b-a32b-eab0d2d90b59">
      <p:Name>Retention</p:Name>
      <p:Description>Automatic scheduling of content for processing, and performing a retention action on content that has reached its due date.</p:Description>
      <p:CustomData>
        <Schedules nextStageId="2">
          <Schedule type="Default">
            <stages>
              <data stageId="1">
                <formula id="Microsoft.Office.RecordsManagement.PolicyFeatures.Expiration.Formula.BuiltIn">
                  <number>2</number>
                  <property>Modified</property>
                  <propertyId>28cf69c5-fa48-462a-b5cd-27b6f9d2bd5f</propertyId>
                  <period>years</period>
                </formula>
                <action type="action" id="Microsoft.Office.RecordsManagement.PolicyFeatures.Expiration.Action.MoveToRecycleBin"/>
              </data>
            </stages>
          </Schedule>
        </Schedules>
      </p:CustomData>
    </p:PolicyItem>
  </p:PolicyItems>
</p:Policy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_x0020_ID xmlns="c5dbf80e-f509-45f6-9fe5-406e3eefabbb">A1001001A18D23B20008C82489</Item_x0020_ID>
    <Active_x0020_Document xmlns="c5dbf80e-f509-45f6-9fe5-406e3eefabbb">true</Active_x0020_Document>
    <TaxCatchAll xmlns="c5dbf80e-f509-45f6-9fe5-406e3eefabbb">
      <Value>80</Value>
      <Value>7</Value>
    </TaxCatchAll>
    <hc632fe273cb498aa970207d30c3b1d8 xmlns="c5dbf80e-f509-45f6-9fe5-406e3eefabbb">
      <Terms xmlns="http://schemas.microsoft.com/office/infopath/2007/PartnerControls">
        <TermInfo xmlns="http://schemas.microsoft.com/office/infopath/2007/PartnerControls">
          <TermName xmlns="http://schemas.microsoft.com/office/infopath/2007/PartnerControls">Letter</TermName>
          <TermId xmlns="http://schemas.microsoft.com/office/infopath/2007/PartnerControls">7acbea3a-0efa-4481-ab52-cd8d2c313708</TermId>
        </TermInfo>
      </Terms>
    </hc632fe273cb498aa970207d30c3b1d8>
    <oe1e71c88cb348738a9cc3e441cb3cfb xmlns="c5dbf80e-f509-45f6-9fe5-406e3eefabbb">
      <Terms xmlns="http://schemas.microsoft.com/office/infopath/2007/PartnerControls">
        <TermInfo xmlns="http://schemas.microsoft.com/office/infopath/2007/PartnerControls">
          <TermName xmlns="http://schemas.microsoft.com/office/infopath/2007/PartnerControls">Centre Management</TermName>
          <TermId xmlns="http://schemas.microsoft.com/office/infopath/2007/PartnerControls">24525ab1-29e2-48fe-911b-5d42da2a02bb</TermId>
        </TermInfo>
      </Terms>
    </oe1e71c88cb348738a9cc3e441cb3cfb>
    <p90e31759909486091d47177bed7da9a xmlns="c5dbf80e-f509-45f6-9fe5-406e3eefabbb">
      <Terms xmlns="http://schemas.microsoft.com/office/infopath/2007/PartnerControls"/>
    </p90e31759909486091d47177bed7da9a>
    <_dlc_ExpireDateSaved xmlns="http://schemas.microsoft.com/sharepoint/v3" xsi:nil="true"/>
    <_dlc_ExpireDate xmlns="http://schemas.microsoft.com/sharepoint/v3">2021-04-09T11:36:41+00:00</_dlc_ExpireDate>
    <_dlc_DocId xmlns="73b4ac12-327c-4475-8fb0-6cb7238e6a5a">LIBRARIES-995751125-22777</_dlc_DocId>
    <_dlc_DocIdUrl xmlns="73b4ac12-327c-4475-8fb0-6cb7238e6a5a">
      <Url>https://hants.sharepoint.com/sites/Libraries/SLS/_layouts/15/DocIdRedir.aspx?ID=LIBRARIES-995751125-22777</Url>
      <Description>LIBRARIES-995751125-22777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6ED5F-F5A5-43F2-944F-051799B27DCE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5B933BE3-57C8-4877-98B0-9B6AD21E8B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5dbf80e-f509-45f6-9fe5-406e3eefabbb"/>
    <ds:schemaRef ds:uri="73b4ac12-327c-4475-8fb0-6cb7238e6a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12949A-3996-44D7-A697-3EA975336802}">
  <ds:schemaRefs>
    <ds:schemaRef ds:uri="office.server.policy"/>
  </ds:schemaRefs>
</ds:datastoreItem>
</file>

<file path=customXml/itemProps4.xml><?xml version="1.0" encoding="utf-8"?>
<ds:datastoreItem xmlns:ds="http://schemas.openxmlformats.org/officeDocument/2006/customXml" ds:itemID="{C2241505-4A9B-45DF-9D50-9DC5D7F19661}">
  <ds:schemaRefs>
    <ds:schemaRef ds:uri="http://purl.org/dc/dcmitype/"/>
    <ds:schemaRef ds:uri="http://www.w3.org/XML/1998/namespace"/>
    <ds:schemaRef ds:uri="http://schemas.microsoft.com/sharepoint/v3"/>
    <ds:schemaRef ds:uri="http://purl.org/dc/elements/1.1/"/>
    <ds:schemaRef ds:uri="http://schemas.microsoft.com/office/2006/documentManagement/types"/>
    <ds:schemaRef ds:uri="73b4ac12-327c-4475-8fb0-6cb7238e6a5a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c5dbf80e-f509-45f6-9fe5-406e3eefabbb"/>
  </ds:schemaRefs>
</ds:datastoreItem>
</file>

<file path=customXml/itemProps5.xml><?xml version="1.0" encoding="utf-8"?>
<ds:datastoreItem xmlns:ds="http://schemas.openxmlformats.org/officeDocument/2006/customXml" ds:itemID="{E03790EA-D3E3-42D1-9555-0521FD54C15B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294988C2-3B8F-4EFA-8A8F-C6247D109B45}">
  <ds:schemaRefs>
    <ds:schemaRef ds:uri="http://schemas.microsoft.com/sharepoint/events"/>
  </ds:schemaRefs>
</ds:datastoreItem>
</file>

<file path=customXml/itemProps7.xml><?xml version="1.0" encoding="utf-8"?>
<ds:datastoreItem xmlns:ds="http://schemas.openxmlformats.org/officeDocument/2006/customXml" ds:itemID="{B8DF3EA6-56CC-443C-B77B-5A47103DD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SLS HIBA 2019 Registration Form (A1001001A18D23B20008C82489)</Template>
  <TotalTime>0</TotalTime>
  <Pages>1</Pages>
  <Words>228</Words>
  <Characters>1306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SLS HIBA 2018 Registration Form</vt:lpstr>
    </vt:vector>
  </TitlesOfParts>
  <Company>Hampshire County Council</Company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SLS HIBA 2018 Registration Form</dc:title>
  <dc:creator>rhliama</dc:creator>
  <cp:lastModifiedBy>Thackray, Katie (Libraries)</cp:lastModifiedBy>
  <cp:revision>2</cp:revision>
  <cp:lastPrinted>2019-04-09T11:36:00Z</cp:lastPrinted>
  <dcterms:created xsi:type="dcterms:W3CDTF">2019-05-13T08:34:00Z</dcterms:created>
  <dcterms:modified xsi:type="dcterms:W3CDTF">2019-05-13T08:34:00Z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0x0101004E1B537BC2B2AD43A5AF5311D732D3AA20003B88F9DCD2447441B4473FC37B84B434</vt:lpwstr>
  </property>
  <property fmtid="{D5CDD505-2E9C-101B-9397-08002B2CF9AE}" pid="3" name="Order">
    <vt:r8>100</vt:r8>
  </property>
  <property fmtid="{D5CDD505-2E9C-101B-9397-08002B2CF9AE}" pid="4" name="School Library Service">
    <vt:lpwstr>80;#Centre Management|24525ab1-29e2-48fe-911b-5d42da2a02bb</vt:lpwstr>
  </property>
  <property fmtid="{D5CDD505-2E9C-101B-9397-08002B2CF9AE}" pid="5" name="Document Type">
    <vt:lpwstr>7;#Letter|7acbea3a-0efa-4481-ab52-cd8d2c313708</vt:lpwstr>
  </property>
  <property fmtid="{D5CDD505-2E9C-101B-9397-08002B2CF9AE}" pid="6" name="Library Location">
    <vt:lpwstr/>
  </property>
  <property fmtid="{D5CDD505-2E9C-101B-9397-08002B2CF9AE}" pid="7" name="_dlc_policyId">
    <vt:lpwstr>0x0101004E1B537BC2B2AD43A5AF5311D732D3AA|1208973698</vt:lpwstr>
  </property>
  <property fmtid="{D5CDD505-2E9C-101B-9397-08002B2CF9AE}" pid="8" name="ItemRetentionFormula">
    <vt:lpwstr>&lt;formula id="Microsoft.Office.RecordsManagement.PolicyFeatures.Expiration.Formula.BuiltIn"&gt;&lt;number&gt;2&lt;/number&gt;&lt;property&gt;Modified&lt;/property&gt;&lt;propertyId&gt;28cf69c5-fa48-462a-b5cd-27b6f9d2bd5f&lt;/propertyId&gt;&lt;period&gt;years&lt;/period&gt;&lt;/formula&gt;</vt:lpwstr>
  </property>
  <property fmtid="{D5CDD505-2E9C-101B-9397-08002B2CF9AE}" pid="9" name="_dlc_DocIdItemGuid">
    <vt:lpwstr>b8060ca6-3945-40c9-a154-d689c1586aaa</vt:lpwstr>
  </property>
  <property fmtid="{D5CDD505-2E9C-101B-9397-08002B2CF9AE}" pid="10" name="AuthorIds_UIVersion_512">
    <vt:lpwstr>411</vt:lpwstr>
  </property>
  <property fmtid="{D5CDD505-2E9C-101B-9397-08002B2CF9AE}" pid="11" name="AuthorIds_UIVersion_1024">
    <vt:lpwstr>411</vt:lpwstr>
  </property>
</Properties>
</file>