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EA8" w:rsidRPr="00896EA8" w:rsidRDefault="00896EA8" w:rsidP="00896EA8">
      <w:pPr>
        <w:spacing w:after="0" w:line="240" w:lineRule="auto"/>
        <w:ind w:firstLine="720"/>
        <w:rPr>
          <w:rFonts w:eastAsia="Times New Roman" w:cs="Times New Roman"/>
          <w:b/>
          <w:lang w:eastAsia="en-GB"/>
        </w:rPr>
      </w:pPr>
      <w:bookmarkStart w:id="0" w:name="_GoBack"/>
      <w:bookmarkEnd w:id="0"/>
      <w:r w:rsidRPr="00896EA8">
        <w:rPr>
          <w:rFonts w:eastAsia="Times New Roman" w:cs="Times New Roman"/>
          <w:b/>
          <w:sz w:val="32"/>
          <w:lang w:eastAsia="en-GB"/>
        </w:rPr>
        <w:t>Hampshire Illustrated Book Award 2018</w:t>
      </w:r>
    </w:p>
    <w:p w:rsidR="00896EA8" w:rsidRPr="00896EA8" w:rsidRDefault="00896EA8" w:rsidP="00896EA8">
      <w:pPr>
        <w:spacing w:after="0" w:line="240" w:lineRule="auto"/>
        <w:ind w:firstLine="720"/>
        <w:rPr>
          <w:rFonts w:eastAsia="MS Mincho" w:cs="Times New Roman"/>
          <w:sz w:val="32"/>
          <w:lang w:val="en-US" w:eastAsia="en-GB"/>
        </w:rPr>
      </w:pPr>
      <w:r w:rsidRPr="00896EA8">
        <w:rPr>
          <w:rFonts w:eastAsia="MS Mincho" w:cs="Times New Roman"/>
          <w:sz w:val="32"/>
          <w:lang w:val="en-US" w:eastAsia="en-GB"/>
        </w:rPr>
        <w:t>Registration Form</w:t>
      </w:r>
    </w:p>
    <w:p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</w:p>
    <w:p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</w:p>
    <w:p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We would like to be involved in the Hampshire Illustrated Book Award 2018 and understand that there is a charge of £100 for subscribing schools.</w:t>
      </w:r>
    </w:p>
    <w:p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41"/>
      </w:tblGrid>
      <w:tr w:rsidR="00896EA8" w:rsidRPr="00896EA8" w:rsidTr="00896EA8">
        <w:trPr>
          <w:trHeight w:val="68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School Name &amp; address:</w:t>
            </w:r>
          </w:p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</w:p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</w:p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:rsidTr="00896EA8">
        <w:trPr>
          <w:trHeight w:val="51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DFE number: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:rsidTr="00896EA8">
        <w:trPr>
          <w:trHeight w:val="51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Name of person giving authority: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:rsidTr="00896EA8">
        <w:trPr>
          <w:trHeight w:val="85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Contact name &amp; e-mail address for staff member coordinating HIBA Oct-Nov 2018: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:rsidTr="00896EA8">
        <w:trPr>
          <w:trHeight w:val="85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Cost per school to include 2 sets of 6 short listed books and administration fee: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 xml:space="preserve">£100.00 </w:t>
            </w:r>
          </w:p>
        </w:tc>
      </w:tr>
      <w:tr w:rsidR="00896EA8" w:rsidRPr="00896EA8" w:rsidTr="00896EA8">
        <w:trPr>
          <w:trHeight w:val="51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Additional sets of books required at £36 each: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:rsidTr="00896EA8">
        <w:trPr>
          <w:trHeight w:val="510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Number of pupils involved in Year 5 only: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</w:tbl>
    <w:p w:rsidR="00896EA8" w:rsidRPr="00896EA8" w:rsidRDefault="00896EA8" w:rsidP="00896EA8">
      <w:pPr>
        <w:spacing w:after="0" w:line="240" w:lineRule="auto"/>
        <w:rPr>
          <w:rFonts w:eastAsia="MS Mincho" w:cs="Times New Roman"/>
          <w:lang w:eastAsia="en-GB"/>
        </w:rPr>
      </w:pPr>
    </w:p>
    <w:p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Administration fees include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Supply of two copies of each short- listed title for your own school collection.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Art notes to help teachers lead book discussions and prepare schemes of work in art.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Curriculum related ideas which can be used in the classroom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Synopsis of each book and a biography of each illustrator/author included in the documentation.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School certificate recording your school’s contribution to the 2018 Award.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Certificates for each Year 5 pupil taking part in the 2018 Award.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eastAsia="en-GB"/>
        </w:rPr>
        <w:t>Coloured</w:t>
      </w:r>
      <w:r w:rsidRPr="00896EA8">
        <w:rPr>
          <w:rFonts w:eastAsia="MS Mincho" w:cs="Times New Roman"/>
          <w:lang w:val="en-US" w:eastAsia="en-GB"/>
        </w:rPr>
        <w:t xml:space="preserve"> posters of the short listed titles.</w:t>
      </w:r>
    </w:p>
    <w:p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Bookmarks for your pupils.</w:t>
      </w:r>
    </w:p>
    <w:p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</w:p>
    <w:p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Finance Notes</w:t>
      </w:r>
    </w:p>
    <w:p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The full fee, and any additional monies for any extra sets of the shortlisted books, will be taken via journal transfer during Summer Term 2018, using cost code 4540.</w:t>
      </w:r>
    </w:p>
    <w:p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</w:p>
    <w:p w:rsidR="006E204B" w:rsidRPr="00D756A9" w:rsidRDefault="00896EA8" w:rsidP="00896EA8">
      <w:pPr>
        <w:spacing w:after="0" w:line="240" w:lineRule="auto"/>
        <w:jc w:val="both"/>
      </w:pPr>
      <w:r w:rsidRPr="00896EA8">
        <w:rPr>
          <w:rFonts w:eastAsia="MS Mincho" w:cs="Times New Roman"/>
          <w:szCs w:val="22"/>
          <w:lang w:val="en-US" w:eastAsia="en-GB"/>
        </w:rPr>
        <w:t xml:space="preserve">Registration forms need to be completed and returned by email to </w:t>
      </w:r>
      <w:hyperlink r:id="rId9" w:history="1">
        <w:r w:rsidRPr="00896EA8">
          <w:rPr>
            <w:rFonts w:eastAsia="MS Mincho" w:cs="Times New Roman"/>
            <w:color w:val="0000FF"/>
            <w:szCs w:val="22"/>
            <w:lang w:val="en-US" w:eastAsia="en-GB"/>
          </w:rPr>
          <w:t>sls.events@hants.gov.uk</w:t>
        </w:r>
      </w:hyperlink>
      <w:r w:rsidRPr="00896EA8">
        <w:rPr>
          <w:rFonts w:eastAsia="MS Mincho" w:cs="Times New Roman"/>
          <w:color w:val="0000FF"/>
          <w:szCs w:val="22"/>
          <w:lang w:val="en-US" w:eastAsia="en-GB"/>
        </w:rPr>
        <w:t xml:space="preserve"> </w:t>
      </w:r>
      <w:r w:rsidRPr="00896EA8">
        <w:rPr>
          <w:rFonts w:eastAsia="Times New Roman"/>
          <w:bCs/>
          <w:szCs w:val="22"/>
          <w:lang w:eastAsia="en-GB"/>
        </w:rPr>
        <w:t>by Friday 15</w:t>
      </w:r>
      <w:r w:rsidRPr="00896EA8">
        <w:rPr>
          <w:rFonts w:eastAsia="Times New Roman"/>
          <w:bCs/>
          <w:szCs w:val="22"/>
          <w:vertAlign w:val="superscript"/>
          <w:lang w:eastAsia="en-GB"/>
        </w:rPr>
        <w:t>th</w:t>
      </w:r>
      <w:r w:rsidRPr="00896EA8">
        <w:rPr>
          <w:rFonts w:eastAsia="Times New Roman"/>
          <w:bCs/>
          <w:szCs w:val="22"/>
          <w:lang w:eastAsia="en-GB"/>
        </w:rPr>
        <w:t xml:space="preserve"> June if you would like to be involved in the Hampshire Illustrated Book Award 2018.</w:t>
      </w:r>
    </w:p>
    <w:sectPr w:rsidR="006E204B" w:rsidRPr="00D756A9" w:rsidSect="00A220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9" w:footer="13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DFF" w:rsidRDefault="00484DFF" w:rsidP="00484DFF">
      <w:pPr>
        <w:spacing w:after="0" w:line="240" w:lineRule="auto"/>
      </w:pPr>
      <w:r>
        <w:separator/>
      </w:r>
    </w:p>
  </w:endnote>
  <w:endnote w:type="continuationSeparator" w:id="0">
    <w:p w:rsidR="00484DFF" w:rsidRDefault="00484DFF" w:rsidP="0048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BE6" w:rsidRDefault="00C17B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721733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22085" w:rsidRDefault="00A22085" w:rsidP="00A2208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896EA8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896EA8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22085" w:rsidRDefault="00A220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DFF" w:rsidRPr="00A22085" w:rsidRDefault="006B6C79" w:rsidP="00A220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EAE5A0E" wp14:editId="31C1B230">
          <wp:simplePos x="0" y="0"/>
          <wp:positionH relativeFrom="column">
            <wp:posOffset>-914400</wp:posOffset>
          </wp:positionH>
          <wp:positionV relativeFrom="paragraph">
            <wp:posOffset>-582930</wp:posOffset>
          </wp:positionV>
          <wp:extent cx="7553325" cy="1409240"/>
          <wp:effectExtent l="0" t="0" r="0" b="635"/>
          <wp:wrapThrough wrapText="bothSides">
            <wp:wrapPolygon edited="0">
              <wp:start x="0" y="0"/>
              <wp:lineTo x="0" y="21318"/>
              <wp:lineTo x="21518" y="21318"/>
              <wp:lineTo x="2151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S-HCClogo EPS colour - HQ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0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DFF" w:rsidRDefault="00484DFF" w:rsidP="00484DFF">
      <w:pPr>
        <w:spacing w:after="0" w:line="240" w:lineRule="auto"/>
      </w:pPr>
      <w:r>
        <w:separator/>
      </w:r>
    </w:p>
  </w:footnote>
  <w:footnote w:type="continuationSeparator" w:id="0">
    <w:p w:rsidR="00484DFF" w:rsidRDefault="00484DFF" w:rsidP="0048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BE6" w:rsidRDefault="00C17B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BE6" w:rsidRDefault="00C17B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DFF" w:rsidRDefault="006B6C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027D334B" wp14:editId="18256C09">
          <wp:simplePos x="0" y="0"/>
          <wp:positionH relativeFrom="column">
            <wp:posOffset>5000625</wp:posOffset>
          </wp:positionH>
          <wp:positionV relativeFrom="paragraph">
            <wp:posOffset>-297815</wp:posOffset>
          </wp:positionV>
          <wp:extent cx="1399455" cy="1343025"/>
          <wp:effectExtent l="0" t="0" r="0" b="0"/>
          <wp:wrapThrough wrapText="bothSides">
            <wp:wrapPolygon edited="0">
              <wp:start x="0" y="0"/>
              <wp:lineTo x="0" y="21140"/>
              <wp:lineTo x="21178" y="21140"/>
              <wp:lineTo x="21178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S-Logo-Origina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45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03146"/>
    <w:multiLevelType w:val="hybridMultilevel"/>
    <w:tmpl w:val="F9D61A7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FF"/>
    <w:rsid w:val="0006791A"/>
    <w:rsid w:val="000B7343"/>
    <w:rsid w:val="001526C8"/>
    <w:rsid w:val="00153758"/>
    <w:rsid w:val="001B1020"/>
    <w:rsid w:val="00224DAB"/>
    <w:rsid w:val="002C168F"/>
    <w:rsid w:val="002D4F38"/>
    <w:rsid w:val="003105EF"/>
    <w:rsid w:val="003670E6"/>
    <w:rsid w:val="00396D41"/>
    <w:rsid w:val="003C29C0"/>
    <w:rsid w:val="003D6683"/>
    <w:rsid w:val="00434CC2"/>
    <w:rsid w:val="00484DFF"/>
    <w:rsid w:val="0049562D"/>
    <w:rsid w:val="00496B59"/>
    <w:rsid w:val="004B41E9"/>
    <w:rsid w:val="005464BA"/>
    <w:rsid w:val="005A6C4E"/>
    <w:rsid w:val="005F4709"/>
    <w:rsid w:val="006B3537"/>
    <w:rsid w:val="006B6C79"/>
    <w:rsid w:val="006D1249"/>
    <w:rsid w:val="006E204B"/>
    <w:rsid w:val="006F2081"/>
    <w:rsid w:val="00797725"/>
    <w:rsid w:val="00896EA8"/>
    <w:rsid w:val="008F4CBF"/>
    <w:rsid w:val="00911DB2"/>
    <w:rsid w:val="00930934"/>
    <w:rsid w:val="00935116"/>
    <w:rsid w:val="00992AA0"/>
    <w:rsid w:val="00A22085"/>
    <w:rsid w:val="00A370DD"/>
    <w:rsid w:val="00B31A22"/>
    <w:rsid w:val="00B9561A"/>
    <w:rsid w:val="00C01721"/>
    <w:rsid w:val="00C17BE6"/>
    <w:rsid w:val="00C24EED"/>
    <w:rsid w:val="00D756A9"/>
    <w:rsid w:val="00D75F58"/>
    <w:rsid w:val="00EB08FA"/>
    <w:rsid w:val="00EE263C"/>
    <w:rsid w:val="00F17155"/>
    <w:rsid w:val="00F224AA"/>
    <w:rsid w:val="00F9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Theme="minorHAnsi" w:hAnsi="Gill Sans MT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FF"/>
  </w:style>
  <w:style w:type="paragraph" w:styleId="Footer">
    <w:name w:val="footer"/>
    <w:basedOn w:val="Normal"/>
    <w:link w:val="Foot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FF"/>
  </w:style>
  <w:style w:type="paragraph" w:styleId="NoSpacing">
    <w:name w:val="No Spacing"/>
    <w:uiPriority w:val="1"/>
    <w:qFormat/>
    <w:rsid w:val="003670E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53758"/>
  </w:style>
  <w:style w:type="paragraph" w:styleId="BalloonText">
    <w:name w:val="Balloon Text"/>
    <w:basedOn w:val="Normal"/>
    <w:link w:val="BalloonTextChar"/>
    <w:uiPriority w:val="99"/>
    <w:semiHidden/>
    <w:unhideWhenUsed/>
    <w:rsid w:val="0015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0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Theme="minorHAnsi" w:hAnsi="Gill Sans MT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FF"/>
  </w:style>
  <w:style w:type="paragraph" w:styleId="Footer">
    <w:name w:val="footer"/>
    <w:basedOn w:val="Normal"/>
    <w:link w:val="Foot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FF"/>
  </w:style>
  <w:style w:type="paragraph" w:styleId="NoSpacing">
    <w:name w:val="No Spacing"/>
    <w:uiPriority w:val="1"/>
    <w:qFormat/>
    <w:rsid w:val="003670E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53758"/>
  </w:style>
  <w:style w:type="paragraph" w:styleId="BalloonText">
    <w:name w:val="Balloon Text"/>
    <w:basedOn w:val="Normal"/>
    <w:link w:val="BalloonTextChar"/>
    <w:uiPriority w:val="99"/>
    <w:semiHidden/>
    <w:unhideWhenUsed/>
    <w:rsid w:val="0015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ls.events@hants.gov.u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EA8C6-E542-4A04-8C96-9DA8E3CF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SLS HIBA 2018 Registration Form</Template>
  <TotalTime>0</TotalTime>
  <Pages>1</Pages>
  <Words>252</Words>
  <Characters>1277</Characters>
  <Application>Microsoft Office Word</Application>
  <DocSecurity>0</DocSecurity>
  <Lines>49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 Ref</vt:lpstr>
    </vt:vector>
  </TitlesOfParts>
  <Company>Hampshire County Council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Ref</dc:title>
  <dc:creator>rhliama</dc:creator>
  <cp:lastModifiedBy>rhlikat</cp:lastModifiedBy>
  <cp:revision>2</cp:revision>
  <cp:lastPrinted>2018-02-01T16:18:00Z</cp:lastPrinted>
  <dcterms:created xsi:type="dcterms:W3CDTF">2018-05-01T08:48:00Z</dcterms:created>
  <dcterms:modified xsi:type="dcterms:W3CDTF">2018-05-01T08:48:00Z</dcterms:modified>
</cp:coreProperties>
</file>